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4A0" w:rsidRPr="008A15B1" w:rsidRDefault="00C444A0" w:rsidP="008A15B1">
      <w:pPr>
        <w:spacing w:after="0" w:line="240" w:lineRule="auto"/>
        <w:jc w:val="center"/>
        <w:rPr>
          <w:rFonts w:ascii=".VnTimeH" w:hAnsi=".VnTimeH"/>
          <w:b/>
          <w:sz w:val="28"/>
          <w:szCs w:val="24"/>
        </w:rPr>
      </w:pPr>
      <w:r w:rsidRPr="008A15B1">
        <w:rPr>
          <w:rFonts w:ascii=".VnTimeH" w:hAnsi=".VnTimeH"/>
          <w:b/>
          <w:sz w:val="28"/>
          <w:szCs w:val="24"/>
        </w:rPr>
        <w:t>Céng hßa x· héi chñ nghÜa viÖt nam</w:t>
      </w:r>
    </w:p>
    <w:p w:rsidR="00C444A0" w:rsidRPr="008A15B1" w:rsidRDefault="00C444A0" w:rsidP="008A15B1">
      <w:pPr>
        <w:spacing w:after="0" w:line="240" w:lineRule="auto"/>
        <w:jc w:val="center"/>
        <w:rPr>
          <w:rFonts w:ascii=".VnTime" w:hAnsi=".VnTime"/>
          <w:b/>
          <w:sz w:val="32"/>
          <w:szCs w:val="32"/>
        </w:rPr>
      </w:pPr>
      <w:r w:rsidRPr="008A15B1">
        <w:rPr>
          <w:rFonts w:ascii=".VnTime" w:hAnsi=".VnTime"/>
          <w:b/>
          <w:sz w:val="32"/>
          <w:szCs w:val="32"/>
        </w:rPr>
        <w:t>§éc lËp - Tù do - H¹nh phóc</w:t>
      </w:r>
    </w:p>
    <w:p w:rsidR="00C444A0" w:rsidRPr="008A15B1" w:rsidRDefault="00C444A0" w:rsidP="008A15B1">
      <w:pPr>
        <w:spacing w:after="0" w:line="240" w:lineRule="auto"/>
        <w:jc w:val="center"/>
        <w:rPr>
          <w:rFonts w:ascii=".VnTime" w:hAnsi=".VnTime"/>
          <w:b/>
          <w:sz w:val="32"/>
          <w:szCs w:val="32"/>
          <w:u w:val="single"/>
        </w:rPr>
      </w:pPr>
      <w:r>
        <w:rPr>
          <w:noProof/>
        </w:rPr>
        <w:pict>
          <v:line id="Straight Connector 1" o:spid="_x0000_s1026" style="position:absolute;left:0;text-align:left;z-index:251658240;visibility:visible" from="168.3pt,7.9pt" to="327.25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fZQ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"/>
        </w:pict>
      </w:r>
    </w:p>
    <w:p w:rsidR="00C444A0" w:rsidRPr="008A15B1" w:rsidRDefault="00C444A0" w:rsidP="008A15B1">
      <w:pPr>
        <w:spacing w:after="0" w:line="240" w:lineRule="auto"/>
        <w:jc w:val="center"/>
        <w:rPr>
          <w:rFonts w:ascii=".VnTimeH" w:hAnsi=".VnTimeH"/>
          <w:b/>
          <w:sz w:val="32"/>
          <w:szCs w:val="32"/>
        </w:rPr>
      </w:pPr>
      <w:r>
        <w:rPr>
          <w:rFonts w:ascii=".VnTimeH" w:hAnsi=".VnTimeH"/>
          <w:b/>
          <w:sz w:val="32"/>
          <w:szCs w:val="32"/>
        </w:rPr>
        <w:t>Dù trï sæ s¸ch n¨m 2019</w:t>
      </w:r>
      <w:r w:rsidRPr="008A15B1">
        <w:rPr>
          <w:rFonts w:ascii=".VnTimeH" w:hAnsi=".VnTimeH"/>
          <w:b/>
          <w:sz w:val="32"/>
          <w:szCs w:val="32"/>
        </w:rPr>
        <w:t xml:space="preserve"> </w:t>
      </w:r>
    </w:p>
    <w:p w:rsidR="00C444A0" w:rsidRPr="008A15B1" w:rsidRDefault="00C444A0" w:rsidP="008A15B1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8A15B1">
        <w:rPr>
          <w:rFonts w:ascii="Times New Roman" w:hAnsi="Times New Roman"/>
          <w:b/>
          <w:sz w:val="32"/>
          <w:szCs w:val="32"/>
        </w:rPr>
        <w:t>TRẠM Y TẾ XÃ THIỆ</w:t>
      </w:r>
      <w:r>
        <w:rPr>
          <w:rFonts w:ascii="Times New Roman" w:hAnsi="Times New Roman"/>
          <w:b/>
          <w:sz w:val="32"/>
          <w:szCs w:val="32"/>
        </w:rPr>
        <w:t>U VIÊN</w:t>
      </w:r>
    </w:p>
    <w:p w:rsidR="00C444A0" w:rsidRPr="008A15B1" w:rsidRDefault="00C444A0" w:rsidP="008A15B1">
      <w:pPr>
        <w:spacing w:after="0" w:line="240" w:lineRule="auto"/>
        <w:jc w:val="center"/>
        <w:rPr>
          <w:rFonts w:ascii=".VnTimeH" w:hAnsi=".VnTimeH"/>
          <w:b/>
          <w:sz w:val="28"/>
          <w:szCs w:val="24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4"/>
        <w:gridCol w:w="6164"/>
        <w:gridCol w:w="1400"/>
        <w:gridCol w:w="1998"/>
      </w:tblGrid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H" w:hAnsi=".VnTimeH"/>
                <w:sz w:val="24"/>
                <w:szCs w:val="24"/>
              </w:rPr>
            </w:pPr>
            <w:r w:rsidRPr="00680DA8">
              <w:rPr>
                <w:rFonts w:ascii=".VnTimeH" w:hAnsi=".VnTimeH"/>
                <w:sz w:val="24"/>
                <w:szCs w:val="24"/>
              </w:rPr>
              <w:t>tt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b/>
                <w:sz w:val="24"/>
                <w:szCs w:val="24"/>
              </w:rPr>
            </w:pPr>
            <w:r w:rsidRPr="00680DA8">
              <w:rPr>
                <w:rFonts w:ascii=".VnTime" w:hAnsi=".VnTime"/>
                <w:b/>
                <w:sz w:val="24"/>
                <w:szCs w:val="24"/>
              </w:rPr>
              <w:t>Lo¹i sæ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b/>
                <w:sz w:val="24"/>
                <w:szCs w:val="24"/>
              </w:rPr>
            </w:pPr>
            <w:r w:rsidRPr="00680DA8">
              <w:rPr>
                <w:rFonts w:ascii=".VnTime" w:hAnsi=".VnTime"/>
                <w:b/>
                <w:sz w:val="24"/>
                <w:szCs w:val="24"/>
              </w:rPr>
              <w:t>Sè l­îng</w:t>
            </w:r>
          </w:p>
        </w:tc>
        <w:tc>
          <w:tcPr>
            <w:tcW w:w="1998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b/>
                <w:sz w:val="24"/>
                <w:szCs w:val="24"/>
              </w:rPr>
            </w:pPr>
            <w:r w:rsidRPr="00680DA8">
              <w:rPr>
                <w:rFonts w:ascii=".VnTime" w:hAnsi=".VnTime"/>
                <w:b/>
                <w:sz w:val="24"/>
                <w:szCs w:val="24"/>
              </w:rPr>
              <w:t>Ghi chó</w:t>
            </w: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1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Sæ kh¸m bÖnh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2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Sæ b¸n thuèc hµng ngµy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3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0DA8">
              <w:rPr>
                <w:rFonts w:ascii="Times New Roman" w:hAnsi="Times New Roman"/>
                <w:sz w:val="24"/>
                <w:szCs w:val="24"/>
              </w:rPr>
              <w:t>Sổ thăm sản phụ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C444A0" w:rsidRPr="00680DA8" w:rsidRDefault="00C444A0" w:rsidP="008659A7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4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Sæ xuÊt nhËp tån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C444A0" w:rsidRPr="00680DA8" w:rsidRDefault="00C444A0" w:rsidP="008659A7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5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Sæ kh¸m thai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C444A0" w:rsidRPr="00680DA8" w:rsidRDefault="00C444A0" w:rsidP="008659A7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6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Sæ ®Î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C444A0" w:rsidRPr="00680DA8" w:rsidRDefault="00C444A0" w:rsidP="008659A7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7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Sæ theo dâi c©n trÎ d­íi 2 tuæi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C444A0" w:rsidRPr="00680DA8" w:rsidRDefault="00C444A0" w:rsidP="008659A7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8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Sæ tiªm ATPN (15-49)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04</w:t>
            </w:r>
          </w:p>
        </w:tc>
        <w:tc>
          <w:tcPr>
            <w:tcW w:w="1998" w:type="dxa"/>
          </w:tcPr>
          <w:p w:rsidR="00C444A0" w:rsidRPr="00680DA8" w:rsidRDefault="00C444A0" w:rsidP="008659A7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9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Sæ theo dâi c¸c biÖn KHHG§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C444A0" w:rsidRPr="00680DA8" w:rsidRDefault="00C444A0" w:rsidP="008659A7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10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Sæ thu, chi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C444A0" w:rsidRPr="00680DA8" w:rsidRDefault="00C444A0" w:rsidP="008659A7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11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Sæ theo dâi cÊp ph¸t l­¬ng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C444A0" w:rsidRPr="00680DA8" w:rsidRDefault="00C444A0" w:rsidP="008659A7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12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Sæ giao ban trùc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C444A0" w:rsidRPr="00680DA8" w:rsidRDefault="00C444A0" w:rsidP="008659A7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13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Sæ theo dâi uèng VITAMIN A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C444A0" w:rsidRPr="00680DA8" w:rsidRDefault="00C444A0" w:rsidP="008659A7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14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Sæ theo dâi 3 c«ng tr×nh V S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10</w:t>
            </w:r>
          </w:p>
        </w:tc>
        <w:tc>
          <w:tcPr>
            <w:tcW w:w="1998" w:type="dxa"/>
          </w:tcPr>
          <w:p w:rsidR="00C444A0" w:rsidRPr="00680DA8" w:rsidRDefault="00C444A0" w:rsidP="008659A7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15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Sæ theo dâi c¸c tai n¹n th­¬ng tÝch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C444A0" w:rsidRPr="00680DA8" w:rsidRDefault="00C444A0" w:rsidP="008659A7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16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 xml:space="preserve">Sæ theo dâi ngé ®éc thùc phÈm- hãa chÊt 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C444A0" w:rsidRPr="00680DA8" w:rsidRDefault="00C444A0" w:rsidP="008659A7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17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 xml:space="preserve">Sæ theo dâi c¸c hé kinh doanh 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C444A0" w:rsidRPr="00680DA8" w:rsidRDefault="00C444A0" w:rsidP="008659A7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18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 xml:space="preserve">Sæ theo dâi - tæng hîp kh¸m søc kháe 3 tr­êng 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03</w:t>
            </w:r>
          </w:p>
        </w:tc>
        <w:tc>
          <w:tcPr>
            <w:tcW w:w="1998" w:type="dxa"/>
          </w:tcPr>
          <w:p w:rsidR="00C444A0" w:rsidRPr="00680DA8" w:rsidRDefault="00C444A0" w:rsidP="008659A7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19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Sæ theo dâi ng­êi tµn tËt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C444A0" w:rsidRPr="00680DA8" w:rsidRDefault="00C444A0" w:rsidP="008659A7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20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Sæ theo dâi søc kháe ng­êi cao tuæi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 xml:space="preserve">      07</w:t>
            </w:r>
          </w:p>
        </w:tc>
        <w:tc>
          <w:tcPr>
            <w:tcW w:w="1998" w:type="dxa"/>
          </w:tcPr>
          <w:p w:rsidR="00C444A0" w:rsidRPr="00680DA8" w:rsidRDefault="00C444A0" w:rsidP="008659A7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21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Sæ kh¸m phô khoa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C444A0" w:rsidRPr="00680DA8" w:rsidRDefault="00C444A0" w:rsidP="008659A7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22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Sæ theo dâi ch¨m sãc bµ mÑ sau sinh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C444A0" w:rsidRPr="00680DA8" w:rsidRDefault="00C444A0" w:rsidP="008659A7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23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Sæ häp tr¹m vµ y tÕ th«n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C444A0" w:rsidRPr="00680DA8" w:rsidRDefault="00C444A0" w:rsidP="008659A7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24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Sæ tiªm chñng trÎ em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C444A0" w:rsidRPr="00680DA8" w:rsidRDefault="00C444A0" w:rsidP="008659A7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25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Sæ tiªm viªm n·o- th­¬ng hµn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C444A0" w:rsidRPr="00680DA8" w:rsidRDefault="00C444A0" w:rsidP="008659A7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26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Sæ truyÒn th«ng gi¸o dôc søc kháe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C444A0" w:rsidRPr="00680DA8" w:rsidRDefault="00C444A0" w:rsidP="008659A7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27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Sæ theo dâi danh môc 60 lo¹i thuèc nam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C444A0" w:rsidRPr="00680DA8" w:rsidRDefault="00C444A0" w:rsidP="008659A7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28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 xml:space="preserve">Sæ theo dâi ph¶n øng sau tiªm 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C444A0" w:rsidRPr="00680DA8" w:rsidRDefault="00C444A0" w:rsidP="008659A7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29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 xml:space="preserve">Sæ theo dâi gi¸m s¸t dÞch 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C444A0" w:rsidRPr="00680DA8" w:rsidRDefault="00C444A0" w:rsidP="008659A7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c>
          <w:tcPr>
            <w:tcW w:w="644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>
              <w:rPr>
                <w:rFonts w:ascii=".VnTime" w:hAnsi=".VnTime"/>
                <w:sz w:val="24"/>
                <w:szCs w:val="24"/>
              </w:rPr>
              <w:t>30</w:t>
            </w:r>
          </w:p>
        </w:tc>
        <w:tc>
          <w:tcPr>
            <w:tcW w:w="6164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Sæ  theo dâi bÖnh   truyÒn nhiÔm</w:t>
            </w:r>
          </w:p>
        </w:tc>
        <w:tc>
          <w:tcPr>
            <w:tcW w:w="1400" w:type="dxa"/>
          </w:tcPr>
          <w:p w:rsidR="00C444A0" w:rsidRPr="00680DA8" w:rsidRDefault="00C444A0" w:rsidP="00680DA8">
            <w:pPr>
              <w:spacing w:after="0" w:line="240" w:lineRule="auto"/>
              <w:jc w:val="center"/>
              <w:rPr>
                <w:rFonts w:ascii=".VnTime" w:hAnsi=".VnTime"/>
                <w:sz w:val="24"/>
                <w:szCs w:val="24"/>
              </w:rPr>
            </w:pPr>
            <w:r w:rsidRPr="00680DA8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4"/>
                <w:szCs w:val="24"/>
              </w:rPr>
            </w:pPr>
          </w:p>
        </w:tc>
      </w:tr>
      <w:tr w:rsidR="00C444A0" w:rsidRPr="00680DA8" w:rsidTr="00680DA8">
        <w:trPr>
          <w:trHeight w:val="970"/>
        </w:trPr>
        <w:tc>
          <w:tcPr>
            <w:tcW w:w="10206" w:type="dxa"/>
            <w:gridSpan w:val="4"/>
            <w:tcBorders>
              <w:left w:val="nil"/>
              <w:bottom w:val="nil"/>
              <w:right w:val="nil"/>
            </w:tcBorders>
          </w:tcPr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8"/>
                <w:szCs w:val="24"/>
              </w:rPr>
            </w:pPr>
            <w:r w:rsidRPr="00680DA8">
              <w:rPr>
                <w:rFonts w:ascii=".VnTime" w:hAnsi=".VnTime"/>
                <w:sz w:val="28"/>
                <w:szCs w:val="24"/>
              </w:rPr>
              <w:t xml:space="preserve">                                                                                   </w:t>
            </w:r>
          </w:p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8"/>
                <w:szCs w:val="24"/>
              </w:rPr>
            </w:pPr>
            <w:r w:rsidRPr="00680DA8">
              <w:rPr>
                <w:rFonts w:ascii=".VnTime" w:hAnsi=".VnTime"/>
                <w:sz w:val="28"/>
                <w:szCs w:val="24"/>
              </w:rPr>
              <w:t xml:space="preserve">                                                                               </w:t>
            </w:r>
            <w:r>
              <w:rPr>
                <w:rFonts w:ascii=".VnTime" w:hAnsi=".VnTime"/>
                <w:sz w:val="28"/>
                <w:szCs w:val="24"/>
              </w:rPr>
              <w:t xml:space="preserve">                Ngµy 02 th¸ng 01 n¨m 2019</w:t>
            </w:r>
          </w:p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8"/>
                <w:szCs w:val="24"/>
              </w:rPr>
            </w:pPr>
            <w:r w:rsidRPr="00680DA8">
              <w:rPr>
                <w:rFonts w:ascii=".VnTime" w:hAnsi=".VnTime"/>
                <w:sz w:val="28"/>
                <w:szCs w:val="24"/>
              </w:rPr>
              <w:t xml:space="preserve">                                                                                                           Ng­êi dù trï</w:t>
            </w:r>
          </w:p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8"/>
                <w:szCs w:val="24"/>
              </w:rPr>
            </w:pPr>
          </w:p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8"/>
                <w:szCs w:val="24"/>
              </w:rPr>
            </w:pPr>
          </w:p>
          <w:p w:rsidR="00C444A0" w:rsidRPr="00D12C0C" w:rsidRDefault="00C444A0" w:rsidP="00680DA8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680DA8">
              <w:rPr>
                <w:rFonts w:ascii="Times New Roman" w:hAnsi="Times New Roman"/>
                <w:sz w:val="28"/>
                <w:szCs w:val="24"/>
              </w:rPr>
              <w:t xml:space="preserve">                                                                                                          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r w:rsidRPr="00D12C0C">
              <w:rPr>
                <w:rFonts w:ascii="Times New Roman" w:hAnsi="Times New Roman"/>
                <w:b/>
                <w:i/>
                <w:sz w:val="28"/>
                <w:szCs w:val="24"/>
              </w:rPr>
              <w:t>Nguyễn Thị Bình</w:t>
            </w:r>
          </w:p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8"/>
                <w:szCs w:val="24"/>
              </w:rPr>
            </w:pPr>
          </w:p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8"/>
                <w:szCs w:val="24"/>
              </w:rPr>
            </w:pPr>
          </w:p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8"/>
                <w:szCs w:val="24"/>
              </w:rPr>
            </w:pPr>
          </w:p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8"/>
                <w:szCs w:val="24"/>
              </w:rPr>
            </w:pPr>
          </w:p>
          <w:p w:rsidR="00C444A0" w:rsidRPr="00680DA8" w:rsidRDefault="00C444A0" w:rsidP="00680DA8">
            <w:pPr>
              <w:spacing w:after="0" w:line="240" w:lineRule="auto"/>
              <w:rPr>
                <w:rFonts w:ascii="Arial" w:hAnsi="Arial" w:cs="Arial"/>
                <w:sz w:val="28"/>
                <w:szCs w:val="24"/>
              </w:rPr>
            </w:pPr>
            <w:r w:rsidRPr="00680DA8">
              <w:rPr>
                <w:rFonts w:ascii=".VnTimeH" w:hAnsi=".VnTimeH"/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</w:t>
            </w:r>
          </w:p>
          <w:p w:rsidR="00C444A0" w:rsidRPr="00680DA8" w:rsidRDefault="00C444A0" w:rsidP="00680DA8">
            <w:pPr>
              <w:spacing w:after="0" w:line="240" w:lineRule="auto"/>
              <w:rPr>
                <w:rFonts w:ascii=".VnTimeH" w:hAnsi=".VnTimeH"/>
                <w:b/>
                <w:sz w:val="24"/>
                <w:szCs w:val="24"/>
              </w:rPr>
            </w:pPr>
            <w:r w:rsidRPr="00680DA8">
              <w:rPr>
                <w:rFonts w:ascii=".VnTimeH" w:hAnsi=".VnTimeH"/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</w:t>
            </w:r>
          </w:p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8"/>
                <w:szCs w:val="24"/>
              </w:rPr>
            </w:pPr>
          </w:p>
          <w:p w:rsidR="00C444A0" w:rsidRPr="00680DA8" w:rsidRDefault="00C444A0" w:rsidP="00680DA8">
            <w:pPr>
              <w:spacing w:after="0" w:line="240" w:lineRule="auto"/>
              <w:rPr>
                <w:rFonts w:ascii=".VnTime" w:hAnsi=".VnTime"/>
                <w:sz w:val="28"/>
                <w:szCs w:val="24"/>
              </w:rPr>
            </w:pPr>
          </w:p>
        </w:tc>
      </w:tr>
    </w:tbl>
    <w:p w:rsidR="00C444A0" w:rsidRDefault="00C444A0"/>
    <w:sectPr w:rsidR="00C444A0" w:rsidSect="00D11A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15B1"/>
    <w:rsid w:val="000247D2"/>
    <w:rsid w:val="00034602"/>
    <w:rsid w:val="000F69D8"/>
    <w:rsid w:val="00680DA8"/>
    <w:rsid w:val="008659A7"/>
    <w:rsid w:val="008A15B1"/>
    <w:rsid w:val="00A91B50"/>
    <w:rsid w:val="00B4732E"/>
    <w:rsid w:val="00C444A0"/>
    <w:rsid w:val="00D11AF3"/>
    <w:rsid w:val="00D12C0C"/>
    <w:rsid w:val="00DD3301"/>
    <w:rsid w:val="00DD37B1"/>
    <w:rsid w:val="00DD5D44"/>
    <w:rsid w:val="00E76014"/>
    <w:rsid w:val="00EC5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1AF3"/>
    <w:pPr>
      <w:spacing w:after="160" w:line="259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A15B1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280</Words>
  <Characters>1599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Céng hßa x• héi chñ nghÜa viÖt nam</dc:title>
  <dc:subject/>
  <dc:creator>BHXH</dc:creator>
  <cp:keywords/>
  <dc:description/>
  <cp:lastModifiedBy>BHXH</cp:lastModifiedBy>
  <cp:revision>3</cp:revision>
  <dcterms:created xsi:type="dcterms:W3CDTF">2019-01-02T01:53:00Z</dcterms:created>
  <dcterms:modified xsi:type="dcterms:W3CDTF">2019-01-02T01:59:00Z</dcterms:modified>
</cp:coreProperties>
</file>